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4B47A8" w14:textId="77777777" w:rsidR="00977216" w:rsidRPr="00977216" w:rsidRDefault="00977216" w:rsidP="00977216">
      <w:pPr>
        <w:rPr>
          <w:b/>
          <w:bCs/>
          <w:sz w:val="28"/>
          <w:szCs w:val="28"/>
        </w:rPr>
      </w:pPr>
      <w:r w:rsidRPr="00977216">
        <w:rPr>
          <w:b/>
          <w:bCs/>
          <w:sz w:val="28"/>
          <w:szCs w:val="28"/>
        </w:rPr>
        <w:t>How to Ask for and Get a Pay Raise</w:t>
      </w:r>
    </w:p>
    <w:p w14:paraId="7608C188" w14:textId="77777777" w:rsidR="00977216" w:rsidRDefault="00977216" w:rsidP="00977216">
      <w:r>
        <w:t>Everyone would like to earn more money, but what is the best way to ask for and get a raise?</w:t>
      </w:r>
    </w:p>
    <w:p w14:paraId="48F585E0" w14:textId="77777777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Timing – is the company making profits? Is this the right time to ask for more money? </w:t>
      </w:r>
    </w:p>
    <w:p w14:paraId="282040C1" w14:textId="77777777" w:rsidR="00977216" w:rsidRDefault="00977216" w:rsidP="00977216"/>
    <w:p w14:paraId="7860F850" w14:textId="77777777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Research the market – what do others in your role earn? Use your local government information resources or the </w:t>
      </w:r>
      <w:hyperlink r:id="rId7" w:history="1">
        <w:r w:rsidRPr="00F1172D">
          <w:rPr>
            <w:rStyle w:val="Hyperlink"/>
          </w:rPr>
          <w:t>ONETONLINE.ORG</w:t>
        </w:r>
      </w:hyperlink>
      <w:r>
        <w:t xml:space="preserve"> to research jobs and pay scales.</w:t>
      </w:r>
    </w:p>
    <w:p w14:paraId="3B230ADA" w14:textId="77777777" w:rsidR="00977216" w:rsidRDefault="00977216" w:rsidP="00977216"/>
    <w:p w14:paraId="4A64155A" w14:textId="77777777" w:rsidR="00977216" w:rsidRDefault="00977216" w:rsidP="00977216"/>
    <w:p w14:paraId="7C93F475" w14:textId="24A7DAB1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>Research – is there a high demand for your skills?</w:t>
      </w:r>
      <w:r>
        <w:t xml:space="preserve"> How valuable are you? What might it cost the company to replace you? Consider the cost of recruiting, loss of productivity, time and cost of training.</w:t>
      </w:r>
    </w:p>
    <w:p w14:paraId="0B786813" w14:textId="77777777" w:rsidR="00977216" w:rsidRDefault="00977216" w:rsidP="00977216">
      <w:pPr>
        <w:spacing w:after="160" w:line="259" w:lineRule="auto"/>
      </w:pPr>
    </w:p>
    <w:p w14:paraId="1F50A57D" w14:textId="77777777" w:rsidR="00977216" w:rsidRDefault="00977216" w:rsidP="00977216">
      <w:pPr>
        <w:spacing w:after="160" w:line="259" w:lineRule="auto"/>
      </w:pPr>
    </w:p>
    <w:p w14:paraId="531639BE" w14:textId="3B21BF62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Building your case – keeping </w:t>
      </w:r>
      <w:hyperlink r:id="rId8" w:history="1">
        <w:r w:rsidRPr="00977216">
          <w:rPr>
            <w:rStyle w:val="Hyperlink"/>
          </w:rPr>
          <w:t>a performance record</w:t>
        </w:r>
      </w:hyperlink>
      <w:r>
        <w:t xml:space="preserve"> of your achievements is a great practice to back up your value and contribution to the organization. </w:t>
      </w:r>
      <w:hyperlink r:id="rId9" w:history="1">
        <w:r w:rsidRPr="00977216">
          <w:rPr>
            <w:rStyle w:val="Hyperlink"/>
          </w:rPr>
          <w:t>Download my performance record form</w:t>
        </w:r>
      </w:hyperlink>
      <w:r>
        <w:t>.</w:t>
      </w:r>
    </w:p>
    <w:p w14:paraId="63DF523F" w14:textId="77777777" w:rsidR="00977216" w:rsidRDefault="00977216" w:rsidP="00977216">
      <w:pPr>
        <w:spacing w:after="160" w:line="259" w:lineRule="auto"/>
      </w:pPr>
    </w:p>
    <w:p w14:paraId="16B21700" w14:textId="26D9B1AF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>Make a good pitch, sell your value – link performance results to benefits to your bo</w:t>
      </w:r>
      <w:r>
        <w:t>s</w:t>
      </w:r>
      <w:r>
        <w:t>s and the company</w:t>
      </w:r>
      <w:r>
        <w:t>.</w:t>
      </w:r>
    </w:p>
    <w:p w14:paraId="4E3E6FBB" w14:textId="77777777" w:rsidR="00977216" w:rsidRDefault="00977216" w:rsidP="00977216">
      <w:pPr>
        <w:pStyle w:val="ListParagraph"/>
      </w:pPr>
    </w:p>
    <w:p w14:paraId="392645A7" w14:textId="77777777" w:rsidR="00977216" w:rsidRDefault="00977216" w:rsidP="00977216">
      <w:pPr>
        <w:pStyle w:val="ListParagraph"/>
      </w:pPr>
    </w:p>
    <w:p w14:paraId="492920D5" w14:textId="426DCAB1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Negotiate – </w:t>
      </w:r>
      <w:r>
        <w:t>know your bottom-line</w:t>
      </w:r>
      <w:r>
        <w:t xml:space="preserve"> bottom line</w:t>
      </w:r>
      <w:r>
        <w:t xml:space="preserve">. What else would you like besides money? More vacation? </w:t>
      </w:r>
    </w:p>
    <w:p w14:paraId="3B85C14E" w14:textId="77777777" w:rsidR="00977216" w:rsidRDefault="00977216" w:rsidP="00977216">
      <w:pPr>
        <w:spacing w:after="160" w:line="259" w:lineRule="auto"/>
      </w:pPr>
    </w:p>
    <w:p w14:paraId="49DD704F" w14:textId="139018D8" w:rsidR="00977216" w:rsidRDefault="00977216" w:rsidP="00977216">
      <w:pPr>
        <w:pStyle w:val="ListParagraph"/>
        <w:numPr>
          <w:ilvl w:val="0"/>
          <w:numId w:val="16"/>
        </w:numPr>
        <w:spacing w:after="160" w:line="259" w:lineRule="auto"/>
      </w:pPr>
      <w:r>
        <w:t>What about a performance bonus?</w:t>
      </w:r>
      <w:r>
        <w:t xml:space="preserve"> Perhaps keeping the same base pay or small increase plus a performance bonus might be a win-win.</w:t>
      </w:r>
    </w:p>
    <w:p w14:paraId="1361F045" w14:textId="77777777" w:rsidR="00977216" w:rsidRPr="00977216" w:rsidRDefault="00977216" w:rsidP="007364C6">
      <w:pPr>
        <w:rPr>
          <w:lang w:val="en-CA"/>
        </w:rPr>
      </w:pPr>
    </w:p>
    <w:sectPr w:rsidR="00977216" w:rsidRPr="00977216" w:rsidSect="00217A0C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6C5FFF" w14:textId="77777777" w:rsidR="00393C51" w:rsidRDefault="00393C51" w:rsidP="00217A0C">
      <w:pPr>
        <w:spacing w:after="0" w:line="240" w:lineRule="auto"/>
      </w:pPr>
      <w:r>
        <w:separator/>
      </w:r>
    </w:p>
  </w:endnote>
  <w:endnote w:type="continuationSeparator" w:id="0">
    <w:p w14:paraId="792C24AF" w14:textId="77777777" w:rsidR="00393C51" w:rsidRDefault="00393C51" w:rsidP="0021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Ten Roman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A4AF07" w14:textId="77777777" w:rsidR="00D509D3" w:rsidRDefault="005876CC" w:rsidP="00C6126D">
    <w:pPr>
      <w:pStyle w:val="Footer"/>
      <w:tabs>
        <w:tab w:val="left" w:pos="292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B204DE" wp14:editId="2E7177F7">
              <wp:simplePos x="0" y="0"/>
              <wp:positionH relativeFrom="column">
                <wp:posOffset>400050</wp:posOffset>
              </wp:positionH>
              <wp:positionV relativeFrom="paragraph">
                <wp:posOffset>-217170</wp:posOffset>
              </wp:positionV>
              <wp:extent cx="5143500" cy="647700"/>
              <wp:effectExtent l="19050" t="19685" r="19050" b="184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141BDE" w14:textId="52605730" w:rsidR="00797316" w:rsidRPr="001767EB" w:rsidRDefault="00797316" w:rsidP="00797316">
                          <w:pPr>
                            <w:pStyle w:val="Footer"/>
                            <w:ind w:left="360"/>
                            <w:jc w:val="center"/>
                            <w:rPr>
                              <w:color w:val="000080"/>
                            </w:rPr>
                          </w:pPr>
                          <w:r>
                            <w:rPr>
                              <w:color w:val="000080"/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000080"/>
                              <w:lang w:val="fr-FR"/>
                            </w:rPr>
                            <w:t>©</w:t>
                          </w:r>
                          <w:r w:rsidR="00C6126D" w:rsidRPr="00091031">
                            <w:rPr>
                              <w:color w:val="000080"/>
                              <w:lang w:val="fr-FR"/>
                            </w:rPr>
                            <w:t>Optimus Performance Inc</w:t>
                          </w:r>
                          <w:r>
                            <w:rPr>
                              <w:color w:val="000080"/>
                              <w:lang w:val="fr-FR"/>
                            </w:rPr>
                            <w:t>.</w:t>
                          </w:r>
                        </w:p>
                        <w:p w14:paraId="687DE505" w14:textId="253C3CCC" w:rsidR="00C6126D" w:rsidRPr="001767EB" w:rsidRDefault="00797316" w:rsidP="00C6126D">
                          <w:pPr>
                            <w:pStyle w:val="Footer"/>
                            <w:jc w:val="center"/>
                            <w:rPr>
                              <w:color w:val="000080"/>
                            </w:rPr>
                          </w:pPr>
                          <w:r>
                            <w:rPr>
                              <w:color w:val="000080"/>
                            </w:rPr>
                            <w:t>i</w:t>
                          </w:r>
                          <w:r w:rsidR="00C6126D" w:rsidRPr="001767EB">
                            <w:rPr>
                              <w:color w:val="000080"/>
                            </w:rPr>
                            <w:t xml:space="preserve">nfo@optimusperformance.ca  </w:t>
                          </w:r>
                        </w:p>
                        <w:p w14:paraId="40C7D4B2" w14:textId="63AF9F9D" w:rsidR="00C6126D" w:rsidRPr="00797316" w:rsidRDefault="00C6126D" w:rsidP="00C6126D">
                          <w:pPr>
                            <w:pStyle w:val="Footer"/>
                            <w:jc w:val="center"/>
                            <w:rPr>
                              <w:color w:val="000080"/>
                            </w:rPr>
                          </w:pPr>
                          <w:r w:rsidRPr="00797316">
                            <w:rPr>
                              <w:color w:val="000080"/>
                            </w:rPr>
                            <w:t xml:space="preserve"> www.optimusperformance.ca </w:t>
                          </w:r>
                        </w:p>
                        <w:p w14:paraId="4D378F5F" w14:textId="77777777" w:rsidR="00C6126D" w:rsidRDefault="00C6126D" w:rsidP="00C6126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204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.5pt;margin-top:-17.1pt;width:40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" strokecolor="white [3212]" strokeweight="2pt">
              <v:textbox>
                <w:txbxContent>
                  <w:p w14:paraId="52141BDE" w14:textId="52605730" w:rsidR="00797316" w:rsidRPr="001767EB" w:rsidRDefault="00797316" w:rsidP="00797316">
                    <w:pPr>
                      <w:pStyle w:val="Footer"/>
                      <w:ind w:left="360"/>
                      <w:jc w:val="center"/>
                      <w:rPr>
                        <w:color w:val="000080"/>
                      </w:rPr>
                    </w:pPr>
                    <w:r>
                      <w:rPr>
                        <w:color w:val="000080"/>
                        <w:lang w:val="fr-FR"/>
                      </w:rPr>
                      <w:t xml:space="preserve"> </w:t>
                    </w:r>
                    <w:r>
                      <w:rPr>
                        <w:rFonts w:cs="Calibri"/>
                        <w:color w:val="000080"/>
                        <w:lang w:val="fr-FR"/>
                      </w:rPr>
                      <w:t>©</w:t>
                    </w:r>
                    <w:r w:rsidR="00C6126D" w:rsidRPr="00091031">
                      <w:rPr>
                        <w:color w:val="000080"/>
                        <w:lang w:val="fr-FR"/>
                      </w:rPr>
                      <w:t>Optimus Performance Inc</w:t>
                    </w:r>
                    <w:r>
                      <w:rPr>
                        <w:color w:val="000080"/>
                        <w:lang w:val="fr-FR"/>
                      </w:rPr>
                      <w:t>.</w:t>
                    </w:r>
                  </w:p>
                  <w:p w14:paraId="687DE505" w14:textId="253C3CCC" w:rsidR="00C6126D" w:rsidRPr="001767EB" w:rsidRDefault="00797316" w:rsidP="00C6126D">
                    <w:pPr>
                      <w:pStyle w:val="Footer"/>
                      <w:jc w:val="center"/>
                      <w:rPr>
                        <w:color w:val="000080"/>
                      </w:rPr>
                    </w:pPr>
                    <w:r>
                      <w:rPr>
                        <w:color w:val="000080"/>
                      </w:rPr>
                      <w:t>i</w:t>
                    </w:r>
                    <w:r w:rsidR="00C6126D" w:rsidRPr="001767EB">
                      <w:rPr>
                        <w:color w:val="000080"/>
                      </w:rPr>
                      <w:t xml:space="preserve">nfo@optimusperformance.ca  </w:t>
                    </w:r>
                  </w:p>
                  <w:p w14:paraId="40C7D4B2" w14:textId="63AF9F9D" w:rsidR="00C6126D" w:rsidRPr="00797316" w:rsidRDefault="00C6126D" w:rsidP="00C6126D">
                    <w:pPr>
                      <w:pStyle w:val="Footer"/>
                      <w:jc w:val="center"/>
                      <w:rPr>
                        <w:color w:val="000080"/>
                      </w:rPr>
                    </w:pPr>
                    <w:r w:rsidRPr="00797316">
                      <w:rPr>
                        <w:color w:val="000080"/>
                      </w:rPr>
                      <w:t xml:space="preserve"> www.optimusperformance.ca </w:t>
                    </w:r>
                  </w:p>
                  <w:p w14:paraId="4D378F5F" w14:textId="77777777" w:rsidR="00C6126D" w:rsidRDefault="00C6126D" w:rsidP="00C6126D"/>
                </w:txbxContent>
              </v:textbox>
            </v:shape>
          </w:pict>
        </mc:Fallback>
      </mc:AlternateContent>
    </w:r>
    <w:r w:rsidR="00C6126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E5B3D7" w14:textId="77777777" w:rsidR="00393C51" w:rsidRDefault="00393C51" w:rsidP="00217A0C">
      <w:pPr>
        <w:spacing w:after="0" w:line="240" w:lineRule="auto"/>
      </w:pPr>
      <w:r>
        <w:separator/>
      </w:r>
    </w:p>
  </w:footnote>
  <w:footnote w:type="continuationSeparator" w:id="0">
    <w:p w14:paraId="2DB465D8" w14:textId="77777777" w:rsidR="00393C51" w:rsidRDefault="00393C51" w:rsidP="00217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9360"/>
    </w:tblGrid>
    <w:tr w:rsidR="00D509D3" w:rsidRPr="00217A0C" w14:paraId="04E7090E" w14:textId="77777777" w:rsidTr="00217A0C">
      <w:tc>
        <w:tcPr>
          <w:tcW w:w="9576" w:type="dxa"/>
        </w:tcPr>
        <w:p w14:paraId="2FB66FAD" w14:textId="77777777" w:rsidR="00D509D3" w:rsidRPr="00217A0C" w:rsidRDefault="005876CC" w:rsidP="00217A0C">
          <w:pPr>
            <w:spacing w:after="0" w:line="240" w:lineRule="auto"/>
            <w:jc w:val="center"/>
          </w:pPr>
          <w:r>
            <w:rPr>
              <w:rFonts w:ascii="TimesTen Roman" w:hAnsi="TimesTen Roman"/>
              <w:noProof/>
            </w:rPr>
            <w:drawing>
              <wp:inline distT="0" distB="0" distL="0" distR="0" wp14:anchorId="47B4E825" wp14:editId="023AA3FE">
                <wp:extent cx="1457325" cy="1076325"/>
                <wp:effectExtent l="0" t="0" r="0" b="0"/>
                <wp:docPr id="1" name="Picture 1" descr="letterhead top HIGHREZ satu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etterhead top HIGHREZ satu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E532352" w14:textId="77777777" w:rsidR="00D509D3" w:rsidRDefault="00D509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B64C3"/>
    <w:multiLevelType w:val="hybridMultilevel"/>
    <w:tmpl w:val="BE6A5D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C115C"/>
    <w:multiLevelType w:val="hybridMultilevel"/>
    <w:tmpl w:val="507653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05DB8"/>
    <w:multiLevelType w:val="hybridMultilevel"/>
    <w:tmpl w:val="A448E4F2"/>
    <w:lvl w:ilvl="0" w:tplc="A2C62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6D1019"/>
    <w:multiLevelType w:val="hybridMultilevel"/>
    <w:tmpl w:val="43DEFEB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04044"/>
    <w:multiLevelType w:val="multilevel"/>
    <w:tmpl w:val="712C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5140F6"/>
    <w:multiLevelType w:val="hybridMultilevel"/>
    <w:tmpl w:val="B8D8A5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6811A7"/>
    <w:multiLevelType w:val="hybridMultilevel"/>
    <w:tmpl w:val="AB8CA1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913C0"/>
    <w:multiLevelType w:val="hybridMultilevel"/>
    <w:tmpl w:val="1F488E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1A1CED"/>
    <w:multiLevelType w:val="hybridMultilevel"/>
    <w:tmpl w:val="D29416FA"/>
    <w:lvl w:ilvl="0" w:tplc="4DA8A06C">
      <w:numFmt w:val="bullet"/>
      <w:lvlText w:val=""/>
      <w:lvlJc w:val="left"/>
      <w:pPr>
        <w:ind w:left="720" w:hanging="360"/>
      </w:pPr>
      <w:rPr>
        <w:rFonts w:ascii="Wingdings 2" w:eastAsia="Calibri" w:hAnsi="Wingdings 2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21BA4"/>
    <w:multiLevelType w:val="hybridMultilevel"/>
    <w:tmpl w:val="30FC87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A96374"/>
    <w:multiLevelType w:val="hybridMultilevel"/>
    <w:tmpl w:val="5336AC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E5761"/>
    <w:multiLevelType w:val="hybridMultilevel"/>
    <w:tmpl w:val="C908B840"/>
    <w:lvl w:ilvl="0" w:tplc="1009000F">
      <w:start w:val="1"/>
      <w:numFmt w:val="decimal"/>
      <w:lvlText w:val="%1."/>
      <w:lvlJc w:val="left"/>
      <w:pPr>
        <w:ind w:left="765" w:hanging="360"/>
      </w:pPr>
    </w:lvl>
    <w:lvl w:ilvl="1" w:tplc="10090019" w:tentative="1">
      <w:start w:val="1"/>
      <w:numFmt w:val="lowerLetter"/>
      <w:lvlText w:val="%2."/>
      <w:lvlJc w:val="left"/>
      <w:pPr>
        <w:ind w:left="1485" w:hanging="360"/>
      </w:pPr>
    </w:lvl>
    <w:lvl w:ilvl="2" w:tplc="1009001B" w:tentative="1">
      <w:start w:val="1"/>
      <w:numFmt w:val="lowerRoman"/>
      <w:lvlText w:val="%3."/>
      <w:lvlJc w:val="right"/>
      <w:pPr>
        <w:ind w:left="2205" w:hanging="180"/>
      </w:pPr>
    </w:lvl>
    <w:lvl w:ilvl="3" w:tplc="1009000F" w:tentative="1">
      <w:start w:val="1"/>
      <w:numFmt w:val="decimal"/>
      <w:lvlText w:val="%4."/>
      <w:lvlJc w:val="left"/>
      <w:pPr>
        <w:ind w:left="2925" w:hanging="360"/>
      </w:pPr>
    </w:lvl>
    <w:lvl w:ilvl="4" w:tplc="10090019" w:tentative="1">
      <w:start w:val="1"/>
      <w:numFmt w:val="lowerLetter"/>
      <w:lvlText w:val="%5."/>
      <w:lvlJc w:val="left"/>
      <w:pPr>
        <w:ind w:left="3645" w:hanging="360"/>
      </w:pPr>
    </w:lvl>
    <w:lvl w:ilvl="5" w:tplc="1009001B" w:tentative="1">
      <w:start w:val="1"/>
      <w:numFmt w:val="lowerRoman"/>
      <w:lvlText w:val="%6."/>
      <w:lvlJc w:val="right"/>
      <w:pPr>
        <w:ind w:left="4365" w:hanging="180"/>
      </w:pPr>
    </w:lvl>
    <w:lvl w:ilvl="6" w:tplc="1009000F" w:tentative="1">
      <w:start w:val="1"/>
      <w:numFmt w:val="decimal"/>
      <w:lvlText w:val="%7."/>
      <w:lvlJc w:val="left"/>
      <w:pPr>
        <w:ind w:left="5085" w:hanging="360"/>
      </w:pPr>
    </w:lvl>
    <w:lvl w:ilvl="7" w:tplc="10090019" w:tentative="1">
      <w:start w:val="1"/>
      <w:numFmt w:val="lowerLetter"/>
      <w:lvlText w:val="%8."/>
      <w:lvlJc w:val="left"/>
      <w:pPr>
        <w:ind w:left="5805" w:hanging="360"/>
      </w:pPr>
    </w:lvl>
    <w:lvl w:ilvl="8" w:tplc="1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747219F9"/>
    <w:multiLevelType w:val="hybridMultilevel"/>
    <w:tmpl w:val="5A42F20A"/>
    <w:lvl w:ilvl="0" w:tplc="A2C62C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49A7937"/>
    <w:multiLevelType w:val="hybridMultilevel"/>
    <w:tmpl w:val="FBB264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162880"/>
    <w:multiLevelType w:val="hybridMultilevel"/>
    <w:tmpl w:val="F63CF9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9E76198"/>
    <w:multiLevelType w:val="hybridMultilevel"/>
    <w:tmpl w:val="C58E5C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029441">
    <w:abstractNumId w:val="3"/>
  </w:num>
  <w:num w:numId="2" w16cid:durableId="1142574164">
    <w:abstractNumId w:val="15"/>
  </w:num>
  <w:num w:numId="3" w16cid:durableId="2049719075">
    <w:abstractNumId w:val="12"/>
  </w:num>
  <w:num w:numId="4" w16cid:durableId="956333393">
    <w:abstractNumId w:val="5"/>
  </w:num>
  <w:num w:numId="5" w16cid:durableId="1235050071">
    <w:abstractNumId w:val="2"/>
  </w:num>
  <w:num w:numId="6" w16cid:durableId="1477455809">
    <w:abstractNumId w:val="9"/>
  </w:num>
  <w:num w:numId="7" w16cid:durableId="1334533043">
    <w:abstractNumId w:val="13"/>
  </w:num>
  <w:num w:numId="8" w16cid:durableId="822165103">
    <w:abstractNumId w:val="6"/>
  </w:num>
  <w:num w:numId="9" w16cid:durableId="1276327544">
    <w:abstractNumId w:val="14"/>
  </w:num>
  <w:num w:numId="10" w16cid:durableId="635180009">
    <w:abstractNumId w:val="1"/>
  </w:num>
  <w:num w:numId="11" w16cid:durableId="1138648633">
    <w:abstractNumId w:val="11"/>
  </w:num>
  <w:num w:numId="12" w16cid:durableId="1544056675">
    <w:abstractNumId w:val="4"/>
  </w:num>
  <w:num w:numId="13" w16cid:durableId="148525175">
    <w:abstractNumId w:val="7"/>
  </w:num>
  <w:num w:numId="14" w16cid:durableId="1089425416">
    <w:abstractNumId w:val="0"/>
  </w:num>
  <w:num w:numId="15" w16cid:durableId="1331298521">
    <w:abstractNumId w:val="8"/>
  </w:num>
  <w:num w:numId="16" w16cid:durableId="56861157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 fillcolor="white" strokecolor="#969696">
      <v:fill color="white"/>
      <v:stroke color="#969696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C6"/>
    <w:rsid w:val="0000255E"/>
    <w:rsid w:val="000915A3"/>
    <w:rsid w:val="00101D62"/>
    <w:rsid w:val="00166EA3"/>
    <w:rsid w:val="00217A0C"/>
    <w:rsid w:val="002E277D"/>
    <w:rsid w:val="002F4262"/>
    <w:rsid w:val="0030074B"/>
    <w:rsid w:val="00371FBD"/>
    <w:rsid w:val="00373639"/>
    <w:rsid w:val="00393C51"/>
    <w:rsid w:val="004573DC"/>
    <w:rsid w:val="004745D0"/>
    <w:rsid w:val="00484DE8"/>
    <w:rsid w:val="00501474"/>
    <w:rsid w:val="00503A1C"/>
    <w:rsid w:val="005876CC"/>
    <w:rsid w:val="005B2878"/>
    <w:rsid w:val="00715A3B"/>
    <w:rsid w:val="007364C6"/>
    <w:rsid w:val="007609AC"/>
    <w:rsid w:val="00797316"/>
    <w:rsid w:val="007E0C32"/>
    <w:rsid w:val="00847433"/>
    <w:rsid w:val="00912AD6"/>
    <w:rsid w:val="00966D47"/>
    <w:rsid w:val="00977216"/>
    <w:rsid w:val="00A01D8F"/>
    <w:rsid w:val="00A25126"/>
    <w:rsid w:val="00A53EDB"/>
    <w:rsid w:val="00AA0360"/>
    <w:rsid w:val="00AA134D"/>
    <w:rsid w:val="00B32647"/>
    <w:rsid w:val="00B513C3"/>
    <w:rsid w:val="00BD2651"/>
    <w:rsid w:val="00C6126D"/>
    <w:rsid w:val="00C962C4"/>
    <w:rsid w:val="00C96604"/>
    <w:rsid w:val="00C96AEE"/>
    <w:rsid w:val="00D509D3"/>
    <w:rsid w:val="00D91171"/>
    <w:rsid w:val="00D94068"/>
    <w:rsid w:val="00DB2090"/>
    <w:rsid w:val="00E001B8"/>
    <w:rsid w:val="00E36CC1"/>
    <w:rsid w:val="00E36CD2"/>
    <w:rsid w:val="00E42861"/>
    <w:rsid w:val="00E8166E"/>
    <w:rsid w:val="00FA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969696">
      <v:fill color="white"/>
      <v:stroke color="#969696" weight="2pt"/>
    </o:shapedefaults>
    <o:shapelayout v:ext="edit">
      <o:idmap v:ext="edit" data="2"/>
    </o:shapelayout>
  </w:shapeDefaults>
  <w:decimalSymbol w:val="."/>
  <w:listSeparator w:val=","/>
  <w14:docId w14:val="5ADCF7FF"/>
  <w15:chartTrackingRefBased/>
  <w15:docId w15:val="{4F8ED226-F69A-482F-9662-7A0C5FED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34D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17A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7A0C"/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</w:style>
  <w:style w:type="paragraph" w:styleId="Header">
    <w:name w:val="header"/>
    <w:basedOn w:val="Normal"/>
    <w:link w:val="HeaderChar"/>
    <w:uiPriority w:val="99"/>
    <w:unhideWhenUsed/>
    <w:rsid w:val="00217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7A0C"/>
  </w:style>
  <w:style w:type="paragraph" w:styleId="Footer">
    <w:name w:val="footer"/>
    <w:basedOn w:val="Normal"/>
    <w:link w:val="FooterChar"/>
    <w:unhideWhenUsed/>
    <w:rsid w:val="00217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217A0C"/>
  </w:style>
  <w:style w:type="paragraph" w:styleId="ListParagraph">
    <w:name w:val="List Paragraph"/>
    <w:basedOn w:val="Normal"/>
    <w:uiPriority w:val="34"/>
    <w:qFormat/>
    <w:rsid w:val="00C96AEE"/>
    <w:pPr>
      <w:ind w:left="720"/>
      <w:contextualSpacing/>
    </w:pPr>
    <w:rPr>
      <w:lang w:val="en-CA"/>
    </w:rPr>
  </w:style>
  <w:style w:type="character" w:styleId="IntenseEmphasis">
    <w:name w:val="Intense Emphasis"/>
    <w:basedOn w:val="DefaultParagraphFont"/>
    <w:uiPriority w:val="21"/>
    <w:qFormat/>
    <w:rsid w:val="00FA7E2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FA7E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7E2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007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timusperformance.ca/wp-content/uploads/2017/09/PERFORMANCE-RECORD.d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onetonline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optimusperformance.ca/wp-content/uploads/2017/09/PERFORMANCE-RECORD.do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How to get a pay raise cheat sheet.docx</Template>
  <TotalTime>2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Goldberg</dc:creator>
  <cp:keywords/>
  <cp:lastModifiedBy>Stephen Goldberg</cp:lastModifiedBy>
  <cp:revision>2</cp:revision>
  <cp:lastPrinted>2008-03-11T22:29:00Z</cp:lastPrinted>
  <dcterms:created xsi:type="dcterms:W3CDTF">2024-09-16T19:57:00Z</dcterms:created>
  <dcterms:modified xsi:type="dcterms:W3CDTF">2024-09-16T19:57:00Z</dcterms:modified>
</cp:coreProperties>
</file>